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80" w:type="dxa"/>
        <w:tblInd w:w="93" w:type="dxa"/>
        <w:tblLook w:val="00A0"/>
      </w:tblPr>
      <w:tblGrid>
        <w:gridCol w:w="4700"/>
        <w:gridCol w:w="4480"/>
      </w:tblGrid>
      <w:tr w:rsidR="009B4582" w:rsidRPr="00A01E69" w:rsidTr="007B12A7">
        <w:trPr>
          <w:trHeight w:val="1275"/>
        </w:trPr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4582" w:rsidRPr="007B12A7" w:rsidRDefault="009B4582" w:rsidP="00013B6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12A7"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>Потребность в медицинских работниках</w:t>
            </w:r>
            <w:r w:rsidRPr="007B12A7"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«ОГБУЗ «Братская городская больница № 2» </w:t>
            </w:r>
            <w:r w:rsidRPr="007B12A7"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>по состоянию</w:t>
            </w:r>
            <w:r w:rsidRPr="007B12A7"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br/>
              <w:t>на 01.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>03</w:t>
            </w:r>
            <w:r w:rsidRPr="007B12A7"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>.20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  <w:r w:rsidRPr="007B12A7"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9B4582" w:rsidRPr="00A01E69" w:rsidTr="007B12A7">
        <w:trPr>
          <w:trHeight w:val="1110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12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вакантной должности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12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Средняя Заработная плата на 1 физ.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12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лицо (с учетом коэффициентов, за минусом налогов), возможность подработки и стимулирующих выплат</w:t>
            </w:r>
          </w:p>
        </w:tc>
      </w:tr>
      <w:tr w:rsidR="009B4582" w:rsidRPr="00A01E69" w:rsidTr="00893A79">
        <w:trPr>
          <w:trHeight w:val="67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Default="009B4582" w:rsidP="00893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Врач-анестезиолог-реаниматолог</w:t>
            </w:r>
          </w:p>
          <w:p w:rsidR="009B4582" w:rsidRPr="007B12A7" w:rsidRDefault="009B4582" w:rsidP="00893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70 000,0 руб.</w:t>
            </w:r>
          </w:p>
        </w:tc>
      </w:tr>
      <w:tr w:rsidR="009B4582" w:rsidRPr="00A01E69" w:rsidTr="00893A79">
        <w:trPr>
          <w:trHeight w:val="67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7B12A7" w:rsidRDefault="009B4582" w:rsidP="00893A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Врач-невролог неврологического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7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Врач-травматолог-ортопед травматологического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7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Врач-хирург хирургического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70 000,0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 по лечебной физкультуре неврологического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 по медицинской реабилитации неврологического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Default="009B4582" w:rsidP="00647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Врач-кардиолог кардиологического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70 000,0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Врач-акушер-гинеколог женской консультации, гинекологического отделения (стационар)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7B12A7" w:rsidRDefault="009B4582" w:rsidP="00647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Врач-рентгенолог (поликлиника)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Default="009B4582" w:rsidP="00CE7A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Врач-патологоанатом 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90 000,0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Врач-педиатр участковый детской поликлиники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Врач-терапевт участковый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CB23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8C3E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 клинической лабораторной диагностики (поликлиника)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8C3E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50 000,0 руб.</w:t>
            </w:r>
          </w:p>
        </w:tc>
      </w:tr>
      <w:tr w:rsidR="009B4582" w:rsidRPr="00A01E69" w:rsidTr="00893A79">
        <w:trPr>
          <w:trHeight w:val="57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8C3E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Врач-бактериолог (поликлиника)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CB23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6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8C3E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Врач-офтальмолог взрослой поликлиники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60 000,0 руб.</w:t>
            </w:r>
          </w:p>
        </w:tc>
      </w:tr>
      <w:tr w:rsidR="009B4582" w:rsidRPr="00A01E69" w:rsidTr="00893A79">
        <w:trPr>
          <w:trHeight w:val="58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Рентгенолаборант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25 000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руб.</w:t>
            </w:r>
          </w:p>
        </w:tc>
      </w:tr>
      <w:tr w:rsidR="009B4582" w:rsidRPr="00A01E69" w:rsidTr="00893A79">
        <w:trPr>
          <w:trHeight w:val="58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 ультразвуковой диагностики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 50 000,0 руб.</w:t>
            </w:r>
          </w:p>
        </w:tc>
      </w:tr>
      <w:tr w:rsidR="009B4582" w:rsidRPr="00A01E69" w:rsidTr="00893A79">
        <w:trPr>
          <w:trHeight w:val="58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Врач-инфекционист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70 000,0 руб.</w:t>
            </w:r>
          </w:p>
        </w:tc>
      </w:tr>
      <w:tr w:rsidR="009B4582" w:rsidRPr="00A01E69" w:rsidTr="00CB23B2">
        <w:trPr>
          <w:trHeight w:val="58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Фельдшер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(взрослая, детская поликлиника)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25 000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руб.</w:t>
            </w:r>
          </w:p>
        </w:tc>
      </w:tr>
      <w:tr w:rsidR="009B4582" w:rsidRPr="00A01E69" w:rsidTr="00CB23B2">
        <w:trPr>
          <w:trHeight w:val="5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Медицинская сестра стационара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30 00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 руб.</w:t>
            </w:r>
          </w:p>
        </w:tc>
      </w:tr>
      <w:tr w:rsidR="009B4582" w:rsidRPr="00A01E69" w:rsidTr="00CB23B2">
        <w:trPr>
          <w:trHeight w:val="5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Медицинская сестра поликлиники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000,0 руб.</w:t>
            </w:r>
          </w:p>
        </w:tc>
      </w:tr>
      <w:tr w:rsidR="009B4582" w:rsidRPr="00A01E69" w:rsidTr="00CB23B2">
        <w:trPr>
          <w:trHeight w:val="5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Лаборант лаборатории (поликлиника)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,0 руб.</w:t>
            </w:r>
          </w:p>
        </w:tc>
      </w:tr>
      <w:tr w:rsidR="009B4582" w:rsidRPr="00A01E69" w:rsidTr="00893A79">
        <w:trPr>
          <w:trHeight w:val="58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Медицинский лабораторный техник лаборатории (поликлиника)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Pr="00166A7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25 000</w:t>
            </w:r>
            <w:r w:rsidRPr="00166A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,0 руб.</w:t>
            </w:r>
          </w:p>
        </w:tc>
      </w:tr>
      <w:tr w:rsidR="009B4582" w:rsidRPr="00A01E69" w:rsidTr="00893A79">
        <w:trPr>
          <w:trHeight w:val="58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4582" w:rsidRPr="00166A72" w:rsidRDefault="009B4582" w:rsidP="007B1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Медицинский статистик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82" w:rsidRDefault="009B4582" w:rsidP="006467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24 304,8 руб.</w:t>
            </w:r>
          </w:p>
        </w:tc>
      </w:tr>
      <w:tr w:rsidR="009B4582" w:rsidRPr="00A01E69" w:rsidTr="00144AF1">
        <w:trPr>
          <w:trHeight w:val="69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Дополнительная информация по вакансиям: </w:t>
            </w:r>
          </w:p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A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Меры социальной поддержки, предоставляемые в ОГБУЗ «Братская городская больница № 2»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bookmarkStart w:id="0" w:name="_GoBack"/>
            <w:bookmarkEnd w:id="0"/>
            <w:r w:rsidRPr="00166A72">
              <w:rPr>
                <w:b/>
                <w:color w:val="1C1C1C"/>
              </w:rPr>
              <w:t>Выплата за работу в местности</w:t>
            </w:r>
            <w:r>
              <w:rPr>
                <w:b/>
                <w:color w:val="1C1C1C"/>
              </w:rPr>
              <w:t>,</w:t>
            </w:r>
            <w:r w:rsidRPr="00166A72">
              <w:rPr>
                <w:b/>
                <w:color w:val="1C1C1C"/>
              </w:rPr>
              <w:t xml:space="preserve"> приравненной к районам Крайнего Севера - в размере 50%;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r w:rsidRPr="00166A72">
              <w:rPr>
                <w:b/>
                <w:color w:val="1C1C1C"/>
              </w:rPr>
              <w:t>Выплата за районный коэффициент за работу в местности</w:t>
            </w:r>
            <w:r>
              <w:rPr>
                <w:b/>
                <w:color w:val="1C1C1C"/>
              </w:rPr>
              <w:t>,</w:t>
            </w:r>
            <w:r w:rsidRPr="00166A72">
              <w:rPr>
                <w:b/>
                <w:color w:val="1C1C1C"/>
              </w:rPr>
              <w:t xml:space="preserve"> приравненной к районам Крайнего Севера -   в размере 40%; 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r w:rsidRPr="00166A72">
              <w:rPr>
                <w:b/>
                <w:color w:val="1C1C1C"/>
              </w:rPr>
              <w:t>Оплата льготного проезда в ежегодном отпуске любым видом транспорта - 1 раз в 2 года;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r w:rsidRPr="00166A72">
              <w:rPr>
                <w:b/>
                <w:color w:val="1C1C1C"/>
              </w:rPr>
              <w:t>Выплата единовременного пособия врачам (возраст до 35 лет) в размере 150 тыс</w:t>
            </w:r>
            <w:r>
              <w:rPr>
                <w:b/>
                <w:color w:val="1C1C1C"/>
              </w:rPr>
              <w:t>.</w:t>
            </w:r>
            <w:r w:rsidRPr="00166A72">
              <w:rPr>
                <w:b/>
                <w:color w:val="1C1C1C"/>
              </w:rPr>
              <w:t xml:space="preserve"> руб.;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r w:rsidRPr="00166A72">
              <w:rPr>
                <w:b/>
                <w:color w:val="1C1C1C"/>
              </w:rPr>
              <w:t>Ежемесячная частичная компенсация платы врачам за жилое помещение по договору найма в размере до 10 тыс. руб.;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r w:rsidRPr="00166A72">
              <w:rPr>
                <w:b/>
                <w:color w:val="1C1C1C"/>
              </w:rPr>
              <w:t>Выплата на приобретение жилого помещения врачам: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b/>
                <w:color w:val="1C1C1C"/>
              </w:rPr>
            </w:pPr>
            <w:r w:rsidRPr="00166A72">
              <w:rPr>
                <w:b/>
                <w:color w:val="1C1C1C"/>
              </w:rPr>
              <w:t>- оплата первоочередного взноса за приобретаемое жилое помещение;</w:t>
            </w:r>
          </w:p>
          <w:p w:rsidR="009B4582" w:rsidRPr="00166A72" w:rsidRDefault="009B4582" w:rsidP="00D34A97">
            <w:pPr>
              <w:pStyle w:val="NormalWeb"/>
              <w:ind w:firstLine="616"/>
              <w:jc w:val="both"/>
              <w:rPr>
                <w:color w:val="000000"/>
              </w:rPr>
            </w:pPr>
            <w:r w:rsidRPr="00166A72">
              <w:rPr>
                <w:b/>
                <w:color w:val="1C1C1C"/>
              </w:rPr>
              <w:t>- единовременная компенсация части затрат по полученному ипотечному кредиту на приобретаемое жилое помещение</w:t>
            </w:r>
          </w:p>
        </w:tc>
      </w:tr>
      <w:tr w:rsidR="009B4582" w:rsidRPr="00A01E69" w:rsidTr="007B12A7">
        <w:trPr>
          <w:trHeight w:val="165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cs="Calibri"/>
                <w:b/>
                <w:bCs/>
                <w:color w:val="000000"/>
                <w:sz w:val="18"/>
                <w:szCs w:val="18"/>
                <w:lang w:eastAsia="ru-RU"/>
              </w:rPr>
              <w:t>Фактический адрес учреждения: 665709, Иркутская область, г. Братск, ул. Погодаева, д. 1</w:t>
            </w:r>
            <w:r w:rsidRPr="00166A72"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Контактные данные для трудоустройства: </w:t>
            </w:r>
          </w:p>
          <w:p w:rsidR="009B4582" w:rsidRPr="00166A72" w:rsidRDefault="009B4582" w:rsidP="00144A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  <w:t>Приемная: (3953) 33-39-69</w:t>
            </w:r>
          </w:p>
          <w:p w:rsidR="009B4582" w:rsidRPr="00166A72" w:rsidRDefault="009B4582" w:rsidP="00CB23B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A72"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Отдел кадров: Тел. (3953) 37-25-91 </w:t>
            </w:r>
          </w:p>
          <w:p w:rsidR="009B4582" w:rsidRPr="00A01E69" w:rsidRDefault="009B4582" w:rsidP="00CB23B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66A72">
              <w:rPr>
                <w:rFonts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Электронный адрес: </w:t>
            </w:r>
            <w:hyperlink r:id="rId4" w:history="1">
              <w:r w:rsidRPr="00A01E69">
                <w:rPr>
                  <w:rStyle w:val="Hyperlink"/>
                  <w:rFonts w:ascii="Tahoma" w:hAnsi="Tahoma" w:cs="Tahoma"/>
                  <w:sz w:val="16"/>
                  <w:szCs w:val="16"/>
                </w:rPr>
                <w:t>brgb2@mail.ru</w:t>
              </w:r>
            </w:hyperlink>
            <w:r w:rsidRPr="00A01E69">
              <w:rPr>
                <w:rFonts w:ascii="Tahoma" w:hAnsi="Tahoma" w:cs="Tahoma"/>
                <w:color w:val="000000"/>
                <w:sz w:val="16"/>
                <w:szCs w:val="16"/>
              </w:rPr>
              <w:t xml:space="preserve">; </w:t>
            </w:r>
            <w:r w:rsidRPr="00A01E69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kadry@gb2-bratsk.r</w:t>
            </w:r>
            <w:r w:rsidRPr="00A01E69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u</w:t>
            </w:r>
            <w:r w:rsidRPr="007B12A7">
              <w:rPr>
                <w:rFonts w:cs="Calibri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9B4582" w:rsidRPr="00A01E69" w:rsidTr="007B12A7">
        <w:trPr>
          <w:trHeight w:val="165"/>
        </w:trPr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B4582" w:rsidRPr="007B12A7" w:rsidRDefault="009B4582" w:rsidP="007B12A7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B4582" w:rsidRPr="007B12A7" w:rsidRDefault="009B4582" w:rsidP="007B12A7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</w:tr>
      <w:tr w:rsidR="009B4582" w:rsidRPr="00A01E69" w:rsidTr="007B12A7">
        <w:trPr>
          <w:trHeight w:val="300"/>
        </w:trPr>
        <w:tc>
          <w:tcPr>
            <w:tcW w:w="9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4582" w:rsidRPr="007B12A7" w:rsidRDefault="009B4582" w:rsidP="00144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B4582" w:rsidRPr="00A01E69" w:rsidTr="007B12A7">
        <w:trPr>
          <w:trHeight w:val="300"/>
        </w:trPr>
        <w:tc>
          <w:tcPr>
            <w:tcW w:w="9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B4582" w:rsidRPr="00A01E69" w:rsidTr="007B12A7">
        <w:trPr>
          <w:trHeight w:val="230"/>
        </w:trPr>
        <w:tc>
          <w:tcPr>
            <w:tcW w:w="9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4582" w:rsidRPr="007B12A7" w:rsidRDefault="009B4582" w:rsidP="007B12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B4582" w:rsidRPr="00A01E69" w:rsidTr="007B12A7">
        <w:trPr>
          <w:trHeight w:val="300"/>
        </w:trPr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B4582" w:rsidRDefault="009B4582" w:rsidP="007B12A7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  <w:p w:rsidR="009B4582" w:rsidRPr="007B12A7" w:rsidRDefault="009B4582" w:rsidP="007B12A7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B4582" w:rsidRPr="007B12A7" w:rsidRDefault="009B4582" w:rsidP="007B12A7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</w:tr>
    </w:tbl>
    <w:p w:rsidR="009B4582" w:rsidRDefault="009B4582" w:rsidP="00144AF1">
      <w:pPr>
        <w:sectPr w:rsidR="009B4582" w:rsidSect="00F31C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4582" w:rsidRDefault="009B4582" w:rsidP="00144A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0.25pt;height:464.25pt">
            <v:imagedata r:id="rId5" o:title=""/>
          </v:shape>
        </w:pict>
      </w:r>
    </w:p>
    <w:p w:rsidR="009B4582" w:rsidRDefault="009B4582" w:rsidP="00144AF1">
      <w:r>
        <w:pict>
          <v:shape id="_x0000_i1026" type="#_x0000_t75" style="width:618.75pt;height:462.75pt">
            <v:imagedata r:id="rId6" o:title=""/>
          </v:shape>
        </w:pict>
      </w:r>
    </w:p>
    <w:p w:rsidR="009B4582" w:rsidRDefault="009B4582" w:rsidP="00144AF1">
      <w:r>
        <w:pict>
          <v:shape id="_x0000_i1027" type="#_x0000_t75" style="width:618pt;height:462.75pt">
            <v:imagedata r:id="rId7" o:title=""/>
          </v:shape>
        </w:pict>
      </w:r>
    </w:p>
    <w:p w:rsidR="009B4582" w:rsidRDefault="009B4582" w:rsidP="00144AF1">
      <w:r>
        <w:pict>
          <v:shape id="_x0000_i1028" type="#_x0000_t75" style="width:618pt;height:464.25pt">
            <v:imagedata r:id="rId8" o:title=""/>
          </v:shape>
        </w:pict>
      </w:r>
    </w:p>
    <w:p w:rsidR="009B4582" w:rsidRDefault="009B4582" w:rsidP="00144AF1">
      <w:r>
        <w:pict>
          <v:shape id="_x0000_i1029" type="#_x0000_t75" style="width:618.75pt;height:464.25pt">
            <v:imagedata r:id="rId9" o:title=""/>
          </v:shape>
        </w:pict>
      </w:r>
    </w:p>
    <w:p w:rsidR="009B4582" w:rsidRDefault="009B4582" w:rsidP="00144AF1">
      <w:r>
        <w:pict>
          <v:shape id="_x0000_i1030" type="#_x0000_t75" style="width:618.75pt;height:462.75pt">
            <v:imagedata r:id="rId10" o:title=""/>
          </v:shape>
        </w:pict>
      </w:r>
    </w:p>
    <w:p w:rsidR="009B4582" w:rsidRDefault="009B4582" w:rsidP="00144AF1">
      <w:r>
        <w:pict>
          <v:shape id="_x0000_i1031" type="#_x0000_t75" style="width:626.25pt;height:467.25pt">
            <v:imagedata r:id="rId11" o:title=""/>
          </v:shape>
        </w:pict>
      </w:r>
    </w:p>
    <w:p w:rsidR="009B4582" w:rsidRDefault="009B4582" w:rsidP="00144AF1">
      <w:r>
        <w:pict>
          <v:shape id="_x0000_i1032" type="#_x0000_t75" style="width:623.25pt;height:466.5pt">
            <v:imagedata r:id="rId12" o:title=""/>
          </v:shape>
        </w:pict>
      </w:r>
    </w:p>
    <w:p w:rsidR="009B4582" w:rsidRDefault="009B4582" w:rsidP="00144AF1">
      <w:r>
        <w:pict>
          <v:shape id="_x0000_i1033" type="#_x0000_t75" style="width:625.5pt;height:467.25pt">
            <v:imagedata r:id="rId13" o:title=""/>
          </v:shape>
        </w:pict>
      </w:r>
    </w:p>
    <w:p w:rsidR="009B4582" w:rsidRDefault="009B4582" w:rsidP="00144AF1">
      <w:r>
        <w:pict>
          <v:shape id="_x0000_i1034" type="#_x0000_t75" style="width:622.5pt;height:466.5pt">
            <v:imagedata r:id="rId14" o:title=""/>
          </v:shape>
        </w:pict>
      </w:r>
    </w:p>
    <w:p w:rsidR="009B4582" w:rsidRDefault="009B4582" w:rsidP="00144AF1">
      <w:r>
        <w:pict>
          <v:shape id="_x0000_i1035" type="#_x0000_t75" style="width:616.5pt;height:462.75pt">
            <v:imagedata r:id="rId15" o:title=""/>
          </v:shape>
        </w:pict>
      </w:r>
    </w:p>
    <w:sectPr w:rsidR="009B4582" w:rsidSect="00E567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4F77"/>
    <w:rsid w:val="00000EEA"/>
    <w:rsid w:val="000018BF"/>
    <w:rsid w:val="0000294E"/>
    <w:rsid w:val="0001055F"/>
    <w:rsid w:val="000122BE"/>
    <w:rsid w:val="000127BC"/>
    <w:rsid w:val="000133B9"/>
    <w:rsid w:val="00013989"/>
    <w:rsid w:val="000139D7"/>
    <w:rsid w:val="00013B6B"/>
    <w:rsid w:val="00014390"/>
    <w:rsid w:val="000143ED"/>
    <w:rsid w:val="00014585"/>
    <w:rsid w:val="00014D2B"/>
    <w:rsid w:val="00020031"/>
    <w:rsid w:val="0002643D"/>
    <w:rsid w:val="000278A0"/>
    <w:rsid w:val="00030156"/>
    <w:rsid w:val="0003042C"/>
    <w:rsid w:val="00031752"/>
    <w:rsid w:val="00032066"/>
    <w:rsid w:val="00034AC0"/>
    <w:rsid w:val="00035F8A"/>
    <w:rsid w:val="00041209"/>
    <w:rsid w:val="0004134C"/>
    <w:rsid w:val="00041D4E"/>
    <w:rsid w:val="00042290"/>
    <w:rsid w:val="000433C1"/>
    <w:rsid w:val="000444F5"/>
    <w:rsid w:val="00045447"/>
    <w:rsid w:val="000455A3"/>
    <w:rsid w:val="000479C6"/>
    <w:rsid w:val="00050045"/>
    <w:rsid w:val="00053A5C"/>
    <w:rsid w:val="00062025"/>
    <w:rsid w:val="00063758"/>
    <w:rsid w:val="00065452"/>
    <w:rsid w:val="00066515"/>
    <w:rsid w:val="00066BDA"/>
    <w:rsid w:val="000706D6"/>
    <w:rsid w:val="0007455E"/>
    <w:rsid w:val="00074CC5"/>
    <w:rsid w:val="000762AC"/>
    <w:rsid w:val="000813FF"/>
    <w:rsid w:val="0008374A"/>
    <w:rsid w:val="00093209"/>
    <w:rsid w:val="00093296"/>
    <w:rsid w:val="00094F69"/>
    <w:rsid w:val="00095538"/>
    <w:rsid w:val="000960D1"/>
    <w:rsid w:val="000A0CEF"/>
    <w:rsid w:val="000A1D11"/>
    <w:rsid w:val="000A3727"/>
    <w:rsid w:val="000A43C3"/>
    <w:rsid w:val="000A4E54"/>
    <w:rsid w:val="000A58AB"/>
    <w:rsid w:val="000A641F"/>
    <w:rsid w:val="000A6EDB"/>
    <w:rsid w:val="000A7CA5"/>
    <w:rsid w:val="000B0BEE"/>
    <w:rsid w:val="000B7565"/>
    <w:rsid w:val="000C06F8"/>
    <w:rsid w:val="000C0EC7"/>
    <w:rsid w:val="000C53EC"/>
    <w:rsid w:val="000C55B4"/>
    <w:rsid w:val="000D0DB7"/>
    <w:rsid w:val="000D1744"/>
    <w:rsid w:val="000D1F54"/>
    <w:rsid w:val="000D23F9"/>
    <w:rsid w:val="000D2F1F"/>
    <w:rsid w:val="000D3109"/>
    <w:rsid w:val="000D6B6E"/>
    <w:rsid w:val="000E0EB0"/>
    <w:rsid w:val="000E2D6B"/>
    <w:rsid w:val="000E6C7A"/>
    <w:rsid w:val="000E7014"/>
    <w:rsid w:val="000E75F9"/>
    <w:rsid w:val="000F3012"/>
    <w:rsid w:val="000F460F"/>
    <w:rsid w:val="00100B78"/>
    <w:rsid w:val="00100C64"/>
    <w:rsid w:val="001108EC"/>
    <w:rsid w:val="001121C7"/>
    <w:rsid w:val="0011248A"/>
    <w:rsid w:val="001149AB"/>
    <w:rsid w:val="00115A69"/>
    <w:rsid w:val="001214A7"/>
    <w:rsid w:val="00126777"/>
    <w:rsid w:val="00127780"/>
    <w:rsid w:val="001279E3"/>
    <w:rsid w:val="00130262"/>
    <w:rsid w:val="00130270"/>
    <w:rsid w:val="0013293C"/>
    <w:rsid w:val="001366F8"/>
    <w:rsid w:val="00137834"/>
    <w:rsid w:val="00144AF1"/>
    <w:rsid w:val="001455D6"/>
    <w:rsid w:val="00155DD9"/>
    <w:rsid w:val="00161A82"/>
    <w:rsid w:val="0016344B"/>
    <w:rsid w:val="001668D8"/>
    <w:rsid w:val="00166A72"/>
    <w:rsid w:val="001716E1"/>
    <w:rsid w:val="001744B2"/>
    <w:rsid w:val="00180527"/>
    <w:rsid w:val="0018201F"/>
    <w:rsid w:val="00182BCB"/>
    <w:rsid w:val="00183510"/>
    <w:rsid w:val="00183E6E"/>
    <w:rsid w:val="001851EC"/>
    <w:rsid w:val="0018563C"/>
    <w:rsid w:val="00186747"/>
    <w:rsid w:val="00186D8F"/>
    <w:rsid w:val="00192E8E"/>
    <w:rsid w:val="00193081"/>
    <w:rsid w:val="00194421"/>
    <w:rsid w:val="00196456"/>
    <w:rsid w:val="00197A87"/>
    <w:rsid w:val="00197B7B"/>
    <w:rsid w:val="001A019E"/>
    <w:rsid w:val="001A114B"/>
    <w:rsid w:val="001A264D"/>
    <w:rsid w:val="001A31FB"/>
    <w:rsid w:val="001A6FF7"/>
    <w:rsid w:val="001B0BA8"/>
    <w:rsid w:val="001B2F0C"/>
    <w:rsid w:val="001B6A27"/>
    <w:rsid w:val="001C2A08"/>
    <w:rsid w:val="001C49B4"/>
    <w:rsid w:val="001C4DFF"/>
    <w:rsid w:val="001C4FEE"/>
    <w:rsid w:val="001C6D32"/>
    <w:rsid w:val="001C7850"/>
    <w:rsid w:val="001D061A"/>
    <w:rsid w:val="001D7054"/>
    <w:rsid w:val="001D71FB"/>
    <w:rsid w:val="001D7A77"/>
    <w:rsid w:val="001E0F34"/>
    <w:rsid w:val="001E2FA4"/>
    <w:rsid w:val="001E3A1B"/>
    <w:rsid w:val="001E4C37"/>
    <w:rsid w:val="001E5C8A"/>
    <w:rsid w:val="001E62B0"/>
    <w:rsid w:val="001E7113"/>
    <w:rsid w:val="001E78B6"/>
    <w:rsid w:val="001F0906"/>
    <w:rsid w:val="001F15E3"/>
    <w:rsid w:val="001F16A6"/>
    <w:rsid w:val="001F3E89"/>
    <w:rsid w:val="001F5086"/>
    <w:rsid w:val="001F5D06"/>
    <w:rsid w:val="001F6794"/>
    <w:rsid w:val="00202D07"/>
    <w:rsid w:val="00204202"/>
    <w:rsid w:val="00207682"/>
    <w:rsid w:val="00207EA1"/>
    <w:rsid w:val="00210836"/>
    <w:rsid w:val="0021590F"/>
    <w:rsid w:val="00216EA6"/>
    <w:rsid w:val="00217864"/>
    <w:rsid w:val="00225F35"/>
    <w:rsid w:val="0023047A"/>
    <w:rsid w:val="002330A4"/>
    <w:rsid w:val="002333A4"/>
    <w:rsid w:val="00234CC0"/>
    <w:rsid w:val="00235A2A"/>
    <w:rsid w:val="00236139"/>
    <w:rsid w:val="00236558"/>
    <w:rsid w:val="002376A4"/>
    <w:rsid w:val="00243362"/>
    <w:rsid w:val="00251191"/>
    <w:rsid w:val="0025121C"/>
    <w:rsid w:val="00251E78"/>
    <w:rsid w:val="00252176"/>
    <w:rsid w:val="002521BE"/>
    <w:rsid w:val="0025388E"/>
    <w:rsid w:val="002545C1"/>
    <w:rsid w:val="002576DF"/>
    <w:rsid w:val="00260659"/>
    <w:rsid w:val="0026241B"/>
    <w:rsid w:val="002629EC"/>
    <w:rsid w:val="002630C6"/>
    <w:rsid w:val="00270AD1"/>
    <w:rsid w:val="00270C12"/>
    <w:rsid w:val="00271B23"/>
    <w:rsid w:val="00272201"/>
    <w:rsid w:val="00272E3A"/>
    <w:rsid w:val="00273FA3"/>
    <w:rsid w:val="002754DD"/>
    <w:rsid w:val="002757C5"/>
    <w:rsid w:val="00276B07"/>
    <w:rsid w:val="00280FF9"/>
    <w:rsid w:val="00292466"/>
    <w:rsid w:val="002A19B0"/>
    <w:rsid w:val="002A2FBD"/>
    <w:rsid w:val="002A3544"/>
    <w:rsid w:val="002A7636"/>
    <w:rsid w:val="002B0A6D"/>
    <w:rsid w:val="002B11F8"/>
    <w:rsid w:val="002B1E95"/>
    <w:rsid w:val="002B228F"/>
    <w:rsid w:val="002B6724"/>
    <w:rsid w:val="002B71CE"/>
    <w:rsid w:val="002C1D4C"/>
    <w:rsid w:val="002C3F42"/>
    <w:rsid w:val="002C61A7"/>
    <w:rsid w:val="002C7702"/>
    <w:rsid w:val="002C7C2D"/>
    <w:rsid w:val="002D13C3"/>
    <w:rsid w:val="002D1C78"/>
    <w:rsid w:val="002D432E"/>
    <w:rsid w:val="002D4A20"/>
    <w:rsid w:val="002D60F1"/>
    <w:rsid w:val="002D68A7"/>
    <w:rsid w:val="002D6933"/>
    <w:rsid w:val="002D7A36"/>
    <w:rsid w:val="002E0814"/>
    <w:rsid w:val="002E09F9"/>
    <w:rsid w:val="002E32BC"/>
    <w:rsid w:val="002E3B8F"/>
    <w:rsid w:val="002E5543"/>
    <w:rsid w:val="002E7608"/>
    <w:rsid w:val="002F70DF"/>
    <w:rsid w:val="00302D8B"/>
    <w:rsid w:val="00302FC2"/>
    <w:rsid w:val="00304CF7"/>
    <w:rsid w:val="00307F41"/>
    <w:rsid w:val="00310330"/>
    <w:rsid w:val="00310992"/>
    <w:rsid w:val="003109AD"/>
    <w:rsid w:val="0031595B"/>
    <w:rsid w:val="0031604C"/>
    <w:rsid w:val="00316F6B"/>
    <w:rsid w:val="0032199D"/>
    <w:rsid w:val="00327FDA"/>
    <w:rsid w:val="003400F6"/>
    <w:rsid w:val="00343BC4"/>
    <w:rsid w:val="00345A99"/>
    <w:rsid w:val="00345F57"/>
    <w:rsid w:val="0034651D"/>
    <w:rsid w:val="0034744A"/>
    <w:rsid w:val="003513B5"/>
    <w:rsid w:val="0035358B"/>
    <w:rsid w:val="003555EE"/>
    <w:rsid w:val="003639A2"/>
    <w:rsid w:val="00363F2A"/>
    <w:rsid w:val="00364B9B"/>
    <w:rsid w:val="00365383"/>
    <w:rsid w:val="00367FF9"/>
    <w:rsid w:val="00376244"/>
    <w:rsid w:val="0037646B"/>
    <w:rsid w:val="00380918"/>
    <w:rsid w:val="00381329"/>
    <w:rsid w:val="003836F4"/>
    <w:rsid w:val="00387CDC"/>
    <w:rsid w:val="0039193C"/>
    <w:rsid w:val="003931C0"/>
    <w:rsid w:val="00394A83"/>
    <w:rsid w:val="00395BF4"/>
    <w:rsid w:val="003A0455"/>
    <w:rsid w:val="003A22D0"/>
    <w:rsid w:val="003B563B"/>
    <w:rsid w:val="003B5966"/>
    <w:rsid w:val="003B62CD"/>
    <w:rsid w:val="003B6848"/>
    <w:rsid w:val="003B6923"/>
    <w:rsid w:val="003C0215"/>
    <w:rsid w:val="003C0714"/>
    <w:rsid w:val="003C0EA9"/>
    <w:rsid w:val="003C27CB"/>
    <w:rsid w:val="003C2DB6"/>
    <w:rsid w:val="003C5DE6"/>
    <w:rsid w:val="003C6874"/>
    <w:rsid w:val="003C68E0"/>
    <w:rsid w:val="003C740B"/>
    <w:rsid w:val="003D16EA"/>
    <w:rsid w:val="003D384C"/>
    <w:rsid w:val="003D5F1D"/>
    <w:rsid w:val="003D6D6B"/>
    <w:rsid w:val="003E4CA0"/>
    <w:rsid w:val="003E5E89"/>
    <w:rsid w:val="003F304A"/>
    <w:rsid w:val="003F3843"/>
    <w:rsid w:val="003F483F"/>
    <w:rsid w:val="003F6130"/>
    <w:rsid w:val="00402A3C"/>
    <w:rsid w:val="0040326C"/>
    <w:rsid w:val="00403779"/>
    <w:rsid w:val="00404908"/>
    <w:rsid w:val="004127F9"/>
    <w:rsid w:val="00414477"/>
    <w:rsid w:val="00416313"/>
    <w:rsid w:val="00422007"/>
    <w:rsid w:val="00427A39"/>
    <w:rsid w:val="00432760"/>
    <w:rsid w:val="00432940"/>
    <w:rsid w:val="00434349"/>
    <w:rsid w:val="0043561F"/>
    <w:rsid w:val="00436729"/>
    <w:rsid w:val="0044204C"/>
    <w:rsid w:val="004424DA"/>
    <w:rsid w:val="00443602"/>
    <w:rsid w:val="004442CC"/>
    <w:rsid w:val="00444402"/>
    <w:rsid w:val="00444680"/>
    <w:rsid w:val="0044667B"/>
    <w:rsid w:val="0044714D"/>
    <w:rsid w:val="004510BA"/>
    <w:rsid w:val="00451B20"/>
    <w:rsid w:val="00452866"/>
    <w:rsid w:val="00455A3E"/>
    <w:rsid w:val="00456E24"/>
    <w:rsid w:val="00460F6A"/>
    <w:rsid w:val="00462E5A"/>
    <w:rsid w:val="00464D29"/>
    <w:rsid w:val="00464E9B"/>
    <w:rsid w:val="0046751C"/>
    <w:rsid w:val="0047194F"/>
    <w:rsid w:val="004742C7"/>
    <w:rsid w:val="004802F1"/>
    <w:rsid w:val="0048033D"/>
    <w:rsid w:val="00482307"/>
    <w:rsid w:val="0048259C"/>
    <w:rsid w:val="00482D3D"/>
    <w:rsid w:val="00483820"/>
    <w:rsid w:val="004862E2"/>
    <w:rsid w:val="004868C2"/>
    <w:rsid w:val="00487D10"/>
    <w:rsid w:val="00490F4D"/>
    <w:rsid w:val="0049433A"/>
    <w:rsid w:val="004A164B"/>
    <w:rsid w:val="004A3BBB"/>
    <w:rsid w:val="004B5327"/>
    <w:rsid w:val="004B6112"/>
    <w:rsid w:val="004B7042"/>
    <w:rsid w:val="004C74CE"/>
    <w:rsid w:val="004C7BF5"/>
    <w:rsid w:val="004D2C64"/>
    <w:rsid w:val="004D4224"/>
    <w:rsid w:val="004D5E36"/>
    <w:rsid w:val="004D60DB"/>
    <w:rsid w:val="004D7FEC"/>
    <w:rsid w:val="004E0716"/>
    <w:rsid w:val="004E0E58"/>
    <w:rsid w:val="004E1808"/>
    <w:rsid w:val="004E24C9"/>
    <w:rsid w:val="004E5632"/>
    <w:rsid w:val="004F5331"/>
    <w:rsid w:val="00502956"/>
    <w:rsid w:val="00503F7D"/>
    <w:rsid w:val="00510631"/>
    <w:rsid w:val="00510B29"/>
    <w:rsid w:val="0051333C"/>
    <w:rsid w:val="00520713"/>
    <w:rsid w:val="00521D67"/>
    <w:rsid w:val="0052319F"/>
    <w:rsid w:val="00524792"/>
    <w:rsid w:val="00524A07"/>
    <w:rsid w:val="00525EA5"/>
    <w:rsid w:val="00526C53"/>
    <w:rsid w:val="005329DE"/>
    <w:rsid w:val="005411FF"/>
    <w:rsid w:val="00545984"/>
    <w:rsid w:val="0055052E"/>
    <w:rsid w:val="00555F9C"/>
    <w:rsid w:val="00557067"/>
    <w:rsid w:val="0055740E"/>
    <w:rsid w:val="00560D06"/>
    <w:rsid w:val="00564C80"/>
    <w:rsid w:val="00575413"/>
    <w:rsid w:val="0058096D"/>
    <w:rsid w:val="00581665"/>
    <w:rsid w:val="00583929"/>
    <w:rsid w:val="00585995"/>
    <w:rsid w:val="005868AD"/>
    <w:rsid w:val="00587653"/>
    <w:rsid w:val="005937CD"/>
    <w:rsid w:val="00596CCB"/>
    <w:rsid w:val="00597BAA"/>
    <w:rsid w:val="005A18E3"/>
    <w:rsid w:val="005A2562"/>
    <w:rsid w:val="005A4D43"/>
    <w:rsid w:val="005B04B1"/>
    <w:rsid w:val="005B2B42"/>
    <w:rsid w:val="005B5B38"/>
    <w:rsid w:val="005B68F2"/>
    <w:rsid w:val="005B70DF"/>
    <w:rsid w:val="005C0AEF"/>
    <w:rsid w:val="005D2065"/>
    <w:rsid w:val="005D30DB"/>
    <w:rsid w:val="005E2250"/>
    <w:rsid w:val="005E2A5B"/>
    <w:rsid w:val="005E3D8D"/>
    <w:rsid w:val="005E4A49"/>
    <w:rsid w:val="005E5BD5"/>
    <w:rsid w:val="005E6996"/>
    <w:rsid w:val="005E73AB"/>
    <w:rsid w:val="005F0460"/>
    <w:rsid w:val="005F3DCF"/>
    <w:rsid w:val="005F5F1C"/>
    <w:rsid w:val="006020A8"/>
    <w:rsid w:val="00603A23"/>
    <w:rsid w:val="00606B96"/>
    <w:rsid w:val="00607B1F"/>
    <w:rsid w:val="00607D54"/>
    <w:rsid w:val="00610A14"/>
    <w:rsid w:val="0061137D"/>
    <w:rsid w:val="00611CE0"/>
    <w:rsid w:val="00621FCB"/>
    <w:rsid w:val="00623920"/>
    <w:rsid w:val="0062465B"/>
    <w:rsid w:val="00624E67"/>
    <w:rsid w:val="00625E97"/>
    <w:rsid w:val="0062632E"/>
    <w:rsid w:val="00626559"/>
    <w:rsid w:val="006268B3"/>
    <w:rsid w:val="00632396"/>
    <w:rsid w:val="006426DB"/>
    <w:rsid w:val="0064346B"/>
    <w:rsid w:val="0064672E"/>
    <w:rsid w:val="00646757"/>
    <w:rsid w:val="00646C40"/>
    <w:rsid w:val="006471A0"/>
    <w:rsid w:val="0064720C"/>
    <w:rsid w:val="0065037B"/>
    <w:rsid w:val="00653852"/>
    <w:rsid w:val="006540EE"/>
    <w:rsid w:val="00655B51"/>
    <w:rsid w:val="006562DA"/>
    <w:rsid w:val="00657759"/>
    <w:rsid w:val="00662021"/>
    <w:rsid w:val="00662B31"/>
    <w:rsid w:val="00662B8F"/>
    <w:rsid w:val="00662BDE"/>
    <w:rsid w:val="006636B8"/>
    <w:rsid w:val="00667435"/>
    <w:rsid w:val="006707BC"/>
    <w:rsid w:val="00670BD6"/>
    <w:rsid w:val="00676C79"/>
    <w:rsid w:val="00691C4C"/>
    <w:rsid w:val="006933D8"/>
    <w:rsid w:val="006956E7"/>
    <w:rsid w:val="006A2C1B"/>
    <w:rsid w:val="006A65B4"/>
    <w:rsid w:val="006B0447"/>
    <w:rsid w:val="006C11CD"/>
    <w:rsid w:val="006C21E6"/>
    <w:rsid w:val="006C2EB7"/>
    <w:rsid w:val="006C5970"/>
    <w:rsid w:val="006D035F"/>
    <w:rsid w:val="006D212B"/>
    <w:rsid w:val="006D2407"/>
    <w:rsid w:val="006D37AE"/>
    <w:rsid w:val="006D388C"/>
    <w:rsid w:val="006D38B7"/>
    <w:rsid w:val="006D3DB3"/>
    <w:rsid w:val="006D4A27"/>
    <w:rsid w:val="006D4A45"/>
    <w:rsid w:val="006D4CBF"/>
    <w:rsid w:val="006D53DD"/>
    <w:rsid w:val="006E1D54"/>
    <w:rsid w:val="006E206B"/>
    <w:rsid w:val="006E2E84"/>
    <w:rsid w:val="006E3A52"/>
    <w:rsid w:val="006E3E0B"/>
    <w:rsid w:val="006F1950"/>
    <w:rsid w:val="006F382C"/>
    <w:rsid w:val="00701C2E"/>
    <w:rsid w:val="00703726"/>
    <w:rsid w:val="00704AC9"/>
    <w:rsid w:val="00712BD5"/>
    <w:rsid w:val="00713C90"/>
    <w:rsid w:val="007156FA"/>
    <w:rsid w:val="00716F29"/>
    <w:rsid w:val="00717EEF"/>
    <w:rsid w:val="00721411"/>
    <w:rsid w:val="00723BF8"/>
    <w:rsid w:val="00723CCD"/>
    <w:rsid w:val="007255F9"/>
    <w:rsid w:val="00731CD8"/>
    <w:rsid w:val="007321EF"/>
    <w:rsid w:val="00733F4B"/>
    <w:rsid w:val="007371A3"/>
    <w:rsid w:val="00737BD7"/>
    <w:rsid w:val="0074019D"/>
    <w:rsid w:val="0074185E"/>
    <w:rsid w:val="00741CDE"/>
    <w:rsid w:val="0074264D"/>
    <w:rsid w:val="007478A8"/>
    <w:rsid w:val="00751A0A"/>
    <w:rsid w:val="007564E3"/>
    <w:rsid w:val="0076161B"/>
    <w:rsid w:val="00765A70"/>
    <w:rsid w:val="00767445"/>
    <w:rsid w:val="00775875"/>
    <w:rsid w:val="00776120"/>
    <w:rsid w:val="00780167"/>
    <w:rsid w:val="00781ECB"/>
    <w:rsid w:val="00783CC0"/>
    <w:rsid w:val="00786537"/>
    <w:rsid w:val="00787816"/>
    <w:rsid w:val="00793E31"/>
    <w:rsid w:val="00796494"/>
    <w:rsid w:val="007A1401"/>
    <w:rsid w:val="007A3425"/>
    <w:rsid w:val="007A536B"/>
    <w:rsid w:val="007A5F71"/>
    <w:rsid w:val="007A7543"/>
    <w:rsid w:val="007A7A8D"/>
    <w:rsid w:val="007B12A7"/>
    <w:rsid w:val="007B1324"/>
    <w:rsid w:val="007B226E"/>
    <w:rsid w:val="007B379B"/>
    <w:rsid w:val="007B39C7"/>
    <w:rsid w:val="007B5B5F"/>
    <w:rsid w:val="007B5B8D"/>
    <w:rsid w:val="007C0934"/>
    <w:rsid w:val="007C161A"/>
    <w:rsid w:val="007C1D90"/>
    <w:rsid w:val="007C283E"/>
    <w:rsid w:val="007C2926"/>
    <w:rsid w:val="007C4492"/>
    <w:rsid w:val="007C4D43"/>
    <w:rsid w:val="007C6F97"/>
    <w:rsid w:val="007D0A4C"/>
    <w:rsid w:val="007D1105"/>
    <w:rsid w:val="007D1B87"/>
    <w:rsid w:val="007D4009"/>
    <w:rsid w:val="007D51B0"/>
    <w:rsid w:val="007E49BD"/>
    <w:rsid w:val="007E7F50"/>
    <w:rsid w:val="007F0ED9"/>
    <w:rsid w:val="007F11F4"/>
    <w:rsid w:val="007F12F2"/>
    <w:rsid w:val="007F210A"/>
    <w:rsid w:val="007F355B"/>
    <w:rsid w:val="007F444A"/>
    <w:rsid w:val="007F5915"/>
    <w:rsid w:val="007F5B1A"/>
    <w:rsid w:val="007F67FD"/>
    <w:rsid w:val="007F7CC7"/>
    <w:rsid w:val="00800129"/>
    <w:rsid w:val="008009E0"/>
    <w:rsid w:val="0080113D"/>
    <w:rsid w:val="00802D57"/>
    <w:rsid w:val="00802E55"/>
    <w:rsid w:val="00804995"/>
    <w:rsid w:val="00804D16"/>
    <w:rsid w:val="0081133A"/>
    <w:rsid w:val="00811A55"/>
    <w:rsid w:val="00817E63"/>
    <w:rsid w:val="00821FB3"/>
    <w:rsid w:val="00825CFB"/>
    <w:rsid w:val="00825DF3"/>
    <w:rsid w:val="00830856"/>
    <w:rsid w:val="0083248B"/>
    <w:rsid w:val="00832CC5"/>
    <w:rsid w:val="008338CB"/>
    <w:rsid w:val="00833FB2"/>
    <w:rsid w:val="00834E91"/>
    <w:rsid w:val="008350C6"/>
    <w:rsid w:val="00836F43"/>
    <w:rsid w:val="00840EB9"/>
    <w:rsid w:val="00844AAF"/>
    <w:rsid w:val="00847313"/>
    <w:rsid w:val="008514C5"/>
    <w:rsid w:val="00855D0F"/>
    <w:rsid w:val="00857CEE"/>
    <w:rsid w:val="00862413"/>
    <w:rsid w:val="008647D8"/>
    <w:rsid w:val="0087056C"/>
    <w:rsid w:val="00872D66"/>
    <w:rsid w:val="00881CEB"/>
    <w:rsid w:val="00881FC6"/>
    <w:rsid w:val="00883677"/>
    <w:rsid w:val="00884965"/>
    <w:rsid w:val="00884AE7"/>
    <w:rsid w:val="00884DBD"/>
    <w:rsid w:val="00885282"/>
    <w:rsid w:val="00885402"/>
    <w:rsid w:val="0089058E"/>
    <w:rsid w:val="00893A79"/>
    <w:rsid w:val="00893AB2"/>
    <w:rsid w:val="00895069"/>
    <w:rsid w:val="00896223"/>
    <w:rsid w:val="0089747D"/>
    <w:rsid w:val="008A02D5"/>
    <w:rsid w:val="008A4E18"/>
    <w:rsid w:val="008A6C5E"/>
    <w:rsid w:val="008A6E3A"/>
    <w:rsid w:val="008B0239"/>
    <w:rsid w:val="008B0B01"/>
    <w:rsid w:val="008B223F"/>
    <w:rsid w:val="008C0552"/>
    <w:rsid w:val="008C3413"/>
    <w:rsid w:val="008C3798"/>
    <w:rsid w:val="008C3EA4"/>
    <w:rsid w:val="008C70E9"/>
    <w:rsid w:val="008D2D95"/>
    <w:rsid w:val="008D2EE1"/>
    <w:rsid w:val="008D302D"/>
    <w:rsid w:val="008D4FD1"/>
    <w:rsid w:val="008D534A"/>
    <w:rsid w:val="008D73F9"/>
    <w:rsid w:val="008E0926"/>
    <w:rsid w:val="008E1C82"/>
    <w:rsid w:val="008E2D5B"/>
    <w:rsid w:val="008E31CE"/>
    <w:rsid w:val="008E34CB"/>
    <w:rsid w:val="008E5BC0"/>
    <w:rsid w:val="008E6101"/>
    <w:rsid w:val="008E6DFD"/>
    <w:rsid w:val="008F0BB4"/>
    <w:rsid w:val="008F0E45"/>
    <w:rsid w:val="008F3E8E"/>
    <w:rsid w:val="008F620D"/>
    <w:rsid w:val="0090505C"/>
    <w:rsid w:val="0090536B"/>
    <w:rsid w:val="00906462"/>
    <w:rsid w:val="0091111E"/>
    <w:rsid w:val="00912730"/>
    <w:rsid w:val="00915CD4"/>
    <w:rsid w:val="009162B4"/>
    <w:rsid w:val="00920FFB"/>
    <w:rsid w:val="0092156D"/>
    <w:rsid w:val="00923EEF"/>
    <w:rsid w:val="009267AF"/>
    <w:rsid w:val="009277E8"/>
    <w:rsid w:val="00931F7F"/>
    <w:rsid w:val="009341B2"/>
    <w:rsid w:val="00936D42"/>
    <w:rsid w:val="00937074"/>
    <w:rsid w:val="009373BC"/>
    <w:rsid w:val="00941367"/>
    <w:rsid w:val="00941A71"/>
    <w:rsid w:val="00941F97"/>
    <w:rsid w:val="00942134"/>
    <w:rsid w:val="00942406"/>
    <w:rsid w:val="0094523D"/>
    <w:rsid w:val="00947AAD"/>
    <w:rsid w:val="00950B27"/>
    <w:rsid w:val="00952277"/>
    <w:rsid w:val="009522A9"/>
    <w:rsid w:val="009535BB"/>
    <w:rsid w:val="00957148"/>
    <w:rsid w:val="0096345A"/>
    <w:rsid w:val="00963FD1"/>
    <w:rsid w:val="00964F77"/>
    <w:rsid w:val="009672BE"/>
    <w:rsid w:val="00973280"/>
    <w:rsid w:val="00973990"/>
    <w:rsid w:val="00974535"/>
    <w:rsid w:val="009746FD"/>
    <w:rsid w:val="009775FE"/>
    <w:rsid w:val="0098314C"/>
    <w:rsid w:val="00990093"/>
    <w:rsid w:val="009931F4"/>
    <w:rsid w:val="0099510F"/>
    <w:rsid w:val="009A010D"/>
    <w:rsid w:val="009A1D73"/>
    <w:rsid w:val="009A214A"/>
    <w:rsid w:val="009B0847"/>
    <w:rsid w:val="009B11E3"/>
    <w:rsid w:val="009B4290"/>
    <w:rsid w:val="009B4582"/>
    <w:rsid w:val="009B6DC9"/>
    <w:rsid w:val="009C09F0"/>
    <w:rsid w:val="009C3322"/>
    <w:rsid w:val="009C5A74"/>
    <w:rsid w:val="009C6198"/>
    <w:rsid w:val="009D007E"/>
    <w:rsid w:val="009D36C9"/>
    <w:rsid w:val="009D3E63"/>
    <w:rsid w:val="009D6D6B"/>
    <w:rsid w:val="009D718B"/>
    <w:rsid w:val="009E3EB6"/>
    <w:rsid w:val="009E420A"/>
    <w:rsid w:val="009E5EBC"/>
    <w:rsid w:val="009E7232"/>
    <w:rsid w:val="009E759B"/>
    <w:rsid w:val="009F18F3"/>
    <w:rsid w:val="009F34AE"/>
    <w:rsid w:val="009F351C"/>
    <w:rsid w:val="009F648F"/>
    <w:rsid w:val="00A01A11"/>
    <w:rsid w:val="00A01E69"/>
    <w:rsid w:val="00A0395E"/>
    <w:rsid w:val="00A04247"/>
    <w:rsid w:val="00A05AA1"/>
    <w:rsid w:val="00A07365"/>
    <w:rsid w:val="00A125B2"/>
    <w:rsid w:val="00A12AE3"/>
    <w:rsid w:val="00A1340F"/>
    <w:rsid w:val="00A15489"/>
    <w:rsid w:val="00A16E27"/>
    <w:rsid w:val="00A207A7"/>
    <w:rsid w:val="00A21D04"/>
    <w:rsid w:val="00A25319"/>
    <w:rsid w:val="00A3047C"/>
    <w:rsid w:val="00A353AF"/>
    <w:rsid w:val="00A359D4"/>
    <w:rsid w:val="00A41E63"/>
    <w:rsid w:val="00A43FFE"/>
    <w:rsid w:val="00A445CB"/>
    <w:rsid w:val="00A457A9"/>
    <w:rsid w:val="00A45B6F"/>
    <w:rsid w:val="00A51791"/>
    <w:rsid w:val="00A540CE"/>
    <w:rsid w:val="00A57216"/>
    <w:rsid w:val="00A627FA"/>
    <w:rsid w:val="00A62D4F"/>
    <w:rsid w:val="00A63174"/>
    <w:rsid w:val="00A77474"/>
    <w:rsid w:val="00A81849"/>
    <w:rsid w:val="00A81EED"/>
    <w:rsid w:val="00A82BF5"/>
    <w:rsid w:val="00A82C81"/>
    <w:rsid w:val="00A84AE1"/>
    <w:rsid w:val="00A84C34"/>
    <w:rsid w:val="00A85B51"/>
    <w:rsid w:val="00A85FBF"/>
    <w:rsid w:val="00A9559C"/>
    <w:rsid w:val="00A95894"/>
    <w:rsid w:val="00A968C3"/>
    <w:rsid w:val="00A97D1D"/>
    <w:rsid w:val="00AA16A4"/>
    <w:rsid w:val="00AA1AA3"/>
    <w:rsid w:val="00AA2E27"/>
    <w:rsid w:val="00AA3CAA"/>
    <w:rsid w:val="00AA43B0"/>
    <w:rsid w:val="00AA7B7D"/>
    <w:rsid w:val="00AB2216"/>
    <w:rsid w:val="00AB7345"/>
    <w:rsid w:val="00AB7944"/>
    <w:rsid w:val="00AC1D0B"/>
    <w:rsid w:val="00AC3CAE"/>
    <w:rsid w:val="00AC3D2D"/>
    <w:rsid w:val="00AC3EF6"/>
    <w:rsid w:val="00AC540F"/>
    <w:rsid w:val="00AC675D"/>
    <w:rsid w:val="00AD55D8"/>
    <w:rsid w:val="00AD6CDA"/>
    <w:rsid w:val="00AD73F8"/>
    <w:rsid w:val="00AE0FB3"/>
    <w:rsid w:val="00AE2B36"/>
    <w:rsid w:val="00AE6343"/>
    <w:rsid w:val="00AE7A78"/>
    <w:rsid w:val="00AF106E"/>
    <w:rsid w:val="00AF4D07"/>
    <w:rsid w:val="00B0093F"/>
    <w:rsid w:val="00B012DD"/>
    <w:rsid w:val="00B03E17"/>
    <w:rsid w:val="00B04D04"/>
    <w:rsid w:val="00B05880"/>
    <w:rsid w:val="00B05E48"/>
    <w:rsid w:val="00B074C4"/>
    <w:rsid w:val="00B1018E"/>
    <w:rsid w:val="00B10506"/>
    <w:rsid w:val="00B10587"/>
    <w:rsid w:val="00B12753"/>
    <w:rsid w:val="00B15258"/>
    <w:rsid w:val="00B16621"/>
    <w:rsid w:val="00B16850"/>
    <w:rsid w:val="00B23D03"/>
    <w:rsid w:val="00B24965"/>
    <w:rsid w:val="00B24B74"/>
    <w:rsid w:val="00B31A36"/>
    <w:rsid w:val="00B3219C"/>
    <w:rsid w:val="00B3530E"/>
    <w:rsid w:val="00B36223"/>
    <w:rsid w:val="00B4144B"/>
    <w:rsid w:val="00B41A12"/>
    <w:rsid w:val="00B453D7"/>
    <w:rsid w:val="00B47349"/>
    <w:rsid w:val="00B47894"/>
    <w:rsid w:val="00B510B7"/>
    <w:rsid w:val="00B535CB"/>
    <w:rsid w:val="00B54819"/>
    <w:rsid w:val="00B54B66"/>
    <w:rsid w:val="00B56CA2"/>
    <w:rsid w:val="00B56CEB"/>
    <w:rsid w:val="00B573E1"/>
    <w:rsid w:val="00B57E90"/>
    <w:rsid w:val="00B6205A"/>
    <w:rsid w:val="00B62809"/>
    <w:rsid w:val="00B652FE"/>
    <w:rsid w:val="00B67C94"/>
    <w:rsid w:val="00B72BE9"/>
    <w:rsid w:val="00B74A96"/>
    <w:rsid w:val="00B82146"/>
    <w:rsid w:val="00B83BE2"/>
    <w:rsid w:val="00B84F86"/>
    <w:rsid w:val="00B85F79"/>
    <w:rsid w:val="00B86EA8"/>
    <w:rsid w:val="00B87874"/>
    <w:rsid w:val="00B87DC2"/>
    <w:rsid w:val="00B90BCA"/>
    <w:rsid w:val="00B91A65"/>
    <w:rsid w:val="00B91BE5"/>
    <w:rsid w:val="00B93DB2"/>
    <w:rsid w:val="00B97ADB"/>
    <w:rsid w:val="00BA1C7A"/>
    <w:rsid w:val="00BA3462"/>
    <w:rsid w:val="00BA3BCF"/>
    <w:rsid w:val="00BA4889"/>
    <w:rsid w:val="00BA5FD1"/>
    <w:rsid w:val="00BA6576"/>
    <w:rsid w:val="00BB075B"/>
    <w:rsid w:val="00BB2D07"/>
    <w:rsid w:val="00BB60E6"/>
    <w:rsid w:val="00BB7324"/>
    <w:rsid w:val="00BB77CD"/>
    <w:rsid w:val="00BC0908"/>
    <w:rsid w:val="00BC3F51"/>
    <w:rsid w:val="00BC4430"/>
    <w:rsid w:val="00BC6A36"/>
    <w:rsid w:val="00BD1E06"/>
    <w:rsid w:val="00BD3C5E"/>
    <w:rsid w:val="00BD60FB"/>
    <w:rsid w:val="00BE0DE9"/>
    <w:rsid w:val="00BE1732"/>
    <w:rsid w:val="00BE288E"/>
    <w:rsid w:val="00BE290D"/>
    <w:rsid w:val="00BE3C23"/>
    <w:rsid w:val="00BE487A"/>
    <w:rsid w:val="00BE72F3"/>
    <w:rsid w:val="00BF0F2F"/>
    <w:rsid w:val="00BF4410"/>
    <w:rsid w:val="00BF4B18"/>
    <w:rsid w:val="00BF55EE"/>
    <w:rsid w:val="00C00895"/>
    <w:rsid w:val="00C0143D"/>
    <w:rsid w:val="00C01C2B"/>
    <w:rsid w:val="00C024B3"/>
    <w:rsid w:val="00C049B2"/>
    <w:rsid w:val="00C05762"/>
    <w:rsid w:val="00C05A63"/>
    <w:rsid w:val="00C10766"/>
    <w:rsid w:val="00C12E19"/>
    <w:rsid w:val="00C14A3B"/>
    <w:rsid w:val="00C164B8"/>
    <w:rsid w:val="00C16904"/>
    <w:rsid w:val="00C17990"/>
    <w:rsid w:val="00C220FB"/>
    <w:rsid w:val="00C22623"/>
    <w:rsid w:val="00C24CE8"/>
    <w:rsid w:val="00C26223"/>
    <w:rsid w:val="00C272CE"/>
    <w:rsid w:val="00C27DCF"/>
    <w:rsid w:val="00C31ACE"/>
    <w:rsid w:val="00C3289D"/>
    <w:rsid w:val="00C42025"/>
    <w:rsid w:val="00C42A4F"/>
    <w:rsid w:val="00C42B15"/>
    <w:rsid w:val="00C43EF6"/>
    <w:rsid w:val="00C4451F"/>
    <w:rsid w:val="00C445AA"/>
    <w:rsid w:val="00C45A5E"/>
    <w:rsid w:val="00C50837"/>
    <w:rsid w:val="00C53DAC"/>
    <w:rsid w:val="00C553DC"/>
    <w:rsid w:val="00C55636"/>
    <w:rsid w:val="00C569C4"/>
    <w:rsid w:val="00C611B3"/>
    <w:rsid w:val="00C6313E"/>
    <w:rsid w:val="00C64E5E"/>
    <w:rsid w:val="00C654D9"/>
    <w:rsid w:val="00C65687"/>
    <w:rsid w:val="00C657A8"/>
    <w:rsid w:val="00C66709"/>
    <w:rsid w:val="00C66873"/>
    <w:rsid w:val="00C671F6"/>
    <w:rsid w:val="00C73D41"/>
    <w:rsid w:val="00C82220"/>
    <w:rsid w:val="00C8281D"/>
    <w:rsid w:val="00C8328B"/>
    <w:rsid w:val="00C843F7"/>
    <w:rsid w:val="00C847A1"/>
    <w:rsid w:val="00C865C2"/>
    <w:rsid w:val="00C92D02"/>
    <w:rsid w:val="00C935CA"/>
    <w:rsid w:val="00CA2C28"/>
    <w:rsid w:val="00CA444D"/>
    <w:rsid w:val="00CA4C64"/>
    <w:rsid w:val="00CA59C1"/>
    <w:rsid w:val="00CA7AF8"/>
    <w:rsid w:val="00CB041F"/>
    <w:rsid w:val="00CB21A4"/>
    <w:rsid w:val="00CB23B2"/>
    <w:rsid w:val="00CC1CF3"/>
    <w:rsid w:val="00CC1E73"/>
    <w:rsid w:val="00CC2614"/>
    <w:rsid w:val="00CC553A"/>
    <w:rsid w:val="00CC7029"/>
    <w:rsid w:val="00CD0CA3"/>
    <w:rsid w:val="00CD2CB8"/>
    <w:rsid w:val="00CD36D2"/>
    <w:rsid w:val="00CD7AC9"/>
    <w:rsid w:val="00CD7C84"/>
    <w:rsid w:val="00CD7D4A"/>
    <w:rsid w:val="00CE1173"/>
    <w:rsid w:val="00CE1CA2"/>
    <w:rsid w:val="00CE5E07"/>
    <w:rsid w:val="00CE7AB1"/>
    <w:rsid w:val="00CF08AC"/>
    <w:rsid w:val="00CF419E"/>
    <w:rsid w:val="00CF61BF"/>
    <w:rsid w:val="00CF6D33"/>
    <w:rsid w:val="00D0140D"/>
    <w:rsid w:val="00D024AE"/>
    <w:rsid w:val="00D05D43"/>
    <w:rsid w:val="00D12313"/>
    <w:rsid w:val="00D13964"/>
    <w:rsid w:val="00D15848"/>
    <w:rsid w:val="00D17983"/>
    <w:rsid w:val="00D2012A"/>
    <w:rsid w:val="00D20166"/>
    <w:rsid w:val="00D30E9C"/>
    <w:rsid w:val="00D314B0"/>
    <w:rsid w:val="00D34A97"/>
    <w:rsid w:val="00D43862"/>
    <w:rsid w:val="00D44B47"/>
    <w:rsid w:val="00D468CD"/>
    <w:rsid w:val="00D46BB1"/>
    <w:rsid w:val="00D47338"/>
    <w:rsid w:val="00D51F72"/>
    <w:rsid w:val="00D52099"/>
    <w:rsid w:val="00D54071"/>
    <w:rsid w:val="00D62E81"/>
    <w:rsid w:val="00D63F01"/>
    <w:rsid w:val="00D64863"/>
    <w:rsid w:val="00D67584"/>
    <w:rsid w:val="00D67F58"/>
    <w:rsid w:val="00D703DB"/>
    <w:rsid w:val="00D73B18"/>
    <w:rsid w:val="00D77454"/>
    <w:rsid w:val="00D803C2"/>
    <w:rsid w:val="00D83E5F"/>
    <w:rsid w:val="00D8464A"/>
    <w:rsid w:val="00D86965"/>
    <w:rsid w:val="00D872F5"/>
    <w:rsid w:val="00D87B7E"/>
    <w:rsid w:val="00D903D6"/>
    <w:rsid w:val="00D932CC"/>
    <w:rsid w:val="00D941DB"/>
    <w:rsid w:val="00D94CF9"/>
    <w:rsid w:val="00DA4C6C"/>
    <w:rsid w:val="00DA5BE5"/>
    <w:rsid w:val="00DA7893"/>
    <w:rsid w:val="00DB0B10"/>
    <w:rsid w:val="00DB0D63"/>
    <w:rsid w:val="00DB1D2B"/>
    <w:rsid w:val="00DB2C3A"/>
    <w:rsid w:val="00DB4F3D"/>
    <w:rsid w:val="00DC0700"/>
    <w:rsid w:val="00DC3620"/>
    <w:rsid w:val="00DD2436"/>
    <w:rsid w:val="00DD35F1"/>
    <w:rsid w:val="00DD41A0"/>
    <w:rsid w:val="00DD56C1"/>
    <w:rsid w:val="00DD5B80"/>
    <w:rsid w:val="00DD67CD"/>
    <w:rsid w:val="00DE0A9C"/>
    <w:rsid w:val="00DE299F"/>
    <w:rsid w:val="00DE4DFB"/>
    <w:rsid w:val="00DE5720"/>
    <w:rsid w:val="00DE7AA3"/>
    <w:rsid w:val="00DE7C09"/>
    <w:rsid w:val="00DF4982"/>
    <w:rsid w:val="00DF5A04"/>
    <w:rsid w:val="00DF633C"/>
    <w:rsid w:val="00DF7813"/>
    <w:rsid w:val="00E018A4"/>
    <w:rsid w:val="00E02C85"/>
    <w:rsid w:val="00E0367C"/>
    <w:rsid w:val="00E04631"/>
    <w:rsid w:val="00E04979"/>
    <w:rsid w:val="00E06120"/>
    <w:rsid w:val="00E102DF"/>
    <w:rsid w:val="00E1504D"/>
    <w:rsid w:val="00E159D2"/>
    <w:rsid w:val="00E1784E"/>
    <w:rsid w:val="00E207DB"/>
    <w:rsid w:val="00E21C09"/>
    <w:rsid w:val="00E2606E"/>
    <w:rsid w:val="00E2645A"/>
    <w:rsid w:val="00E26AEF"/>
    <w:rsid w:val="00E27A0A"/>
    <w:rsid w:val="00E3190A"/>
    <w:rsid w:val="00E32DF9"/>
    <w:rsid w:val="00E35F92"/>
    <w:rsid w:val="00E36DA9"/>
    <w:rsid w:val="00E374FF"/>
    <w:rsid w:val="00E37FD6"/>
    <w:rsid w:val="00E404BE"/>
    <w:rsid w:val="00E44A0A"/>
    <w:rsid w:val="00E50C99"/>
    <w:rsid w:val="00E525F0"/>
    <w:rsid w:val="00E52644"/>
    <w:rsid w:val="00E53BE3"/>
    <w:rsid w:val="00E53FC5"/>
    <w:rsid w:val="00E54A47"/>
    <w:rsid w:val="00E56166"/>
    <w:rsid w:val="00E567EA"/>
    <w:rsid w:val="00E57385"/>
    <w:rsid w:val="00E57720"/>
    <w:rsid w:val="00E6126A"/>
    <w:rsid w:val="00E61370"/>
    <w:rsid w:val="00E62005"/>
    <w:rsid w:val="00E64D59"/>
    <w:rsid w:val="00E67941"/>
    <w:rsid w:val="00E67B37"/>
    <w:rsid w:val="00E70691"/>
    <w:rsid w:val="00E709C1"/>
    <w:rsid w:val="00E7106B"/>
    <w:rsid w:val="00E7181B"/>
    <w:rsid w:val="00E73B29"/>
    <w:rsid w:val="00E7705D"/>
    <w:rsid w:val="00E808A8"/>
    <w:rsid w:val="00E82984"/>
    <w:rsid w:val="00E82FD9"/>
    <w:rsid w:val="00E83210"/>
    <w:rsid w:val="00E850AB"/>
    <w:rsid w:val="00E85AC5"/>
    <w:rsid w:val="00E86157"/>
    <w:rsid w:val="00E91400"/>
    <w:rsid w:val="00E92C51"/>
    <w:rsid w:val="00E94CE5"/>
    <w:rsid w:val="00E97508"/>
    <w:rsid w:val="00EA022B"/>
    <w:rsid w:val="00EA2820"/>
    <w:rsid w:val="00EA451B"/>
    <w:rsid w:val="00EA4A74"/>
    <w:rsid w:val="00EB0011"/>
    <w:rsid w:val="00EB0205"/>
    <w:rsid w:val="00EB0E28"/>
    <w:rsid w:val="00EB22FE"/>
    <w:rsid w:val="00EB3A4A"/>
    <w:rsid w:val="00EB714A"/>
    <w:rsid w:val="00EB71D9"/>
    <w:rsid w:val="00EC1153"/>
    <w:rsid w:val="00EC582E"/>
    <w:rsid w:val="00EC5BE1"/>
    <w:rsid w:val="00EC77AC"/>
    <w:rsid w:val="00ED4CD3"/>
    <w:rsid w:val="00ED5F5A"/>
    <w:rsid w:val="00ED6581"/>
    <w:rsid w:val="00ED6B0C"/>
    <w:rsid w:val="00ED7C23"/>
    <w:rsid w:val="00EE0BF7"/>
    <w:rsid w:val="00EE10E7"/>
    <w:rsid w:val="00EE332A"/>
    <w:rsid w:val="00EE33B9"/>
    <w:rsid w:val="00EE481B"/>
    <w:rsid w:val="00EE5C52"/>
    <w:rsid w:val="00EE5F71"/>
    <w:rsid w:val="00EE63AB"/>
    <w:rsid w:val="00EF0283"/>
    <w:rsid w:val="00EF028C"/>
    <w:rsid w:val="00EF081E"/>
    <w:rsid w:val="00EF1237"/>
    <w:rsid w:val="00EF3C12"/>
    <w:rsid w:val="00EF4228"/>
    <w:rsid w:val="00EF4426"/>
    <w:rsid w:val="00F014C5"/>
    <w:rsid w:val="00F025FD"/>
    <w:rsid w:val="00F051C9"/>
    <w:rsid w:val="00F111F7"/>
    <w:rsid w:val="00F11E7F"/>
    <w:rsid w:val="00F14C97"/>
    <w:rsid w:val="00F1597D"/>
    <w:rsid w:val="00F15CB3"/>
    <w:rsid w:val="00F16DFF"/>
    <w:rsid w:val="00F201F7"/>
    <w:rsid w:val="00F27266"/>
    <w:rsid w:val="00F27DB2"/>
    <w:rsid w:val="00F31C5C"/>
    <w:rsid w:val="00F345C3"/>
    <w:rsid w:val="00F36CEA"/>
    <w:rsid w:val="00F37D62"/>
    <w:rsid w:val="00F41F9F"/>
    <w:rsid w:val="00F43FB8"/>
    <w:rsid w:val="00F449E9"/>
    <w:rsid w:val="00F44E87"/>
    <w:rsid w:val="00F46BEC"/>
    <w:rsid w:val="00F4745E"/>
    <w:rsid w:val="00F52F26"/>
    <w:rsid w:val="00F54E75"/>
    <w:rsid w:val="00F56A63"/>
    <w:rsid w:val="00F57A98"/>
    <w:rsid w:val="00F60B6C"/>
    <w:rsid w:val="00F619D7"/>
    <w:rsid w:val="00F630F2"/>
    <w:rsid w:val="00F640AD"/>
    <w:rsid w:val="00F65CE7"/>
    <w:rsid w:val="00F65D18"/>
    <w:rsid w:val="00F66371"/>
    <w:rsid w:val="00F6790D"/>
    <w:rsid w:val="00F7003B"/>
    <w:rsid w:val="00F7242C"/>
    <w:rsid w:val="00F737E5"/>
    <w:rsid w:val="00F773A9"/>
    <w:rsid w:val="00F77877"/>
    <w:rsid w:val="00F807C9"/>
    <w:rsid w:val="00F81190"/>
    <w:rsid w:val="00F8148E"/>
    <w:rsid w:val="00F9187A"/>
    <w:rsid w:val="00F91DA8"/>
    <w:rsid w:val="00F932A2"/>
    <w:rsid w:val="00F93A91"/>
    <w:rsid w:val="00FA0FC4"/>
    <w:rsid w:val="00FA335D"/>
    <w:rsid w:val="00FA4F12"/>
    <w:rsid w:val="00FA5303"/>
    <w:rsid w:val="00FA61FB"/>
    <w:rsid w:val="00FB0DA6"/>
    <w:rsid w:val="00FB426C"/>
    <w:rsid w:val="00FB71DD"/>
    <w:rsid w:val="00FC23A2"/>
    <w:rsid w:val="00FC28C9"/>
    <w:rsid w:val="00FC3FB0"/>
    <w:rsid w:val="00FC4505"/>
    <w:rsid w:val="00FC5205"/>
    <w:rsid w:val="00FC76F1"/>
    <w:rsid w:val="00FC7B2D"/>
    <w:rsid w:val="00FD1C6F"/>
    <w:rsid w:val="00FD2359"/>
    <w:rsid w:val="00FD7506"/>
    <w:rsid w:val="00FE12A4"/>
    <w:rsid w:val="00FE17DF"/>
    <w:rsid w:val="00FE6200"/>
    <w:rsid w:val="00FF1D36"/>
    <w:rsid w:val="00FF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C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2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34A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D34A9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6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brgb2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322</TotalTime>
  <Pages>13</Pages>
  <Words>426</Words>
  <Characters>2430</Characters>
  <Application>Microsoft Office Outlook</Application>
  <DocSecurity>0</DocSecurity>
  <Lines>0</Lines>
  <Paragraphs>0</Paragraphs>
  <ScaleCrop>false</ScaleCrop>
  <Company>ИБМК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 Петр Петрович</dc:creator>
  <cp:keywords/>
  <dc:description/>
  <cp:lastModifiedBy>bsu</cp:lastModifiedBy>
  <cp:revision>9</cp:revision>
  <cp:lastPrinted>2019-04-03T06:12:00Z</cp:lastPrinted>
  <dcterms:created xsi:type="dcterms:W3CDTF">2019-10-10T06:51:00Z</dcterms:created>
  <dcterms:modified xsi:type="dcterms:W3CDTF">2021-03-15T07:46:00Z</dcterms:modified>
</cp:coreProperties>
</file>